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549284" w14:textId="66444AAE" w:rsidR="00A67E11" w:rsidRDefault="00A67E11" w:rsidP="00A67E11">
      <w:pPr>
        <w:pStyle w:val="Overskrift1"/>
        <w:rPr>
          <w:b w:val="0"/>
          <w:sz w:val="44"/>
        </w:rPr>
      </w:pP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B647A1" wp14:editId="585D5DA3">
                <wp:simplePos x="0" y="0"/>
                <wp:positionH relativeFrom="column">
                  <wp:posOffset>5160645</wp:posOffset>
                </wp:positionH>
                <wp:positionV relativeFrom="paragraph">
                  <wp:posOffset>-39370</wp:posOffset>
                </wp:positionV>
                <wp:extent cx="1097280" cy="1005840"/>
                <wp:effectExtent l="0" t="0" r="0" b="0"/>
                <wp:wrapSquare wrapText="bothSides"/>
                <wp:docPr id="10" name="Tekstbok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CEC2A" w14:textId="64F1F15D" w:rsidR="00A67E11" w:rsidRDefault="00A67E11" w:rsidP="00A67E11">
                            <w:pPr>
                              <w:pStyle w:val="Overskrift1"/>
                              <w:rPr>
                                <w:b w:val="0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B647A1" id="_x0000_t202" coordsize="21600,21600" o:spt="202" path="m,l,21600r21600,l21600,xe">
                <v:stroke joinstyle="miter"/>
                <v:path gradientshapeok="t" o:connecttype="rect"/>
              </v:shapetype>
              <v:shape id="Tekstboks 10" o:spid="_x0000_s1026" type="#_x0000_t202" style="position:absolute;margin-left:406.35pt;margin-top:-3.1pt;width:86.4pt;height:79.2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" stroked="f">
                <v:textbox style="mso-fit-shape-to-text:t">
                  <w:txbxContent>
                    <w:p w14:paraId="5EACEC2A" w14:textId="64F1F15D" w:rsidR="00A67E11" w:rsidRDefault="00A67E11" w:rsidP="00A67E11">
                      <w:pPr>
                        <w:pStyle w:val="Overskrift1"/>
                        <w:rPr>
                          <w:b w:val="0"/>
                          <w:sz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859CBC" w14:textId="700D9F64" w:rsidR="00A67E11" w:rsidRPr="00A67E11" w:rsidRDefault="00A67E11" w:rsidP="00A67E11">
      <w:pPr>
        <w:pStyle w:val="Overskrift1"/>
        <w:rPr>
          <w:sz w:val="36"/>
          <w:szCs w:val="36"/>
        </w:rPr>
      </w:pPr>
      <w:r>
        <w:rPr>
          <w:bCs w:val="0"/>
          <w:sz w:val="36"/>
          <w:szCs w:val="36"/>
        </w:rPr>
        <w:t>DGI F</w:t>
      </w:r>
      <w:r w:rsidRPr="00A67E11">
        <w:rPr>
          <w:bCs w:val="0"/>
          <w:sz w:val="36"/>
          <w:szCs w:val="36"/>
        </w:rPr>
        <w:t>odbold</w:t>
      </w:r>
      <w:r w:rsidRPr="00A67E11">
        <w:rPr>
          <w:bCs w:val="0"/>
          <w:iCs/>
          <w:sz w:val="36"/>
          <w:szCs w:val="36"/>
        </w:rPr>
        <w:t xml:space="preserve"> </w:t>
      </w:r>
      <w:r w:rsidRPr="00A67E11">
        <w:rPr>
          <w:rFonts w:ascii="Times New Roman" w:hAnsi="Times New Roman"/>
          <w:bCs w:val="0"/>
          <w:i/>
          <w:iCs/>
          <w:sz w:val="36"/>
          <w:szCs w:val="36"/>
        </w:rPr>
        <w:t xml:space="preserve">    </w:t>
      </w:r>
    </w:p>
    <w:p w14:paraId="64DAA1E9" w14:textId="62E6EBB8" w:rsidR="00A67E11" w:rsidRPr="00A67E11" w:rsidRDefault="00A67E11" w:rsidP="00A67E11">
      <w:pPr>
        <w:pStyle w:val="Overskrift2"/>
        <w:rPr>
          <w:sz w:val="28"/>
          <w:szCs w:val="28"/>
        </w:rPr>
      </w:pPr>
      <w:r w:rsidRPr="00A67E11">
        <w:rPr>
          <w:sz w:val="28"/>
          <w:szCs w:val="28"/>
        </w:rPr>
        <w:t>Holdkort ved inde landsmesterskaber</w:t>
      </w:r>
    </w:p>
    <w:p w14:paraId="32826663" w14:textId="77777777" w:rsidR="00A67E11" w:rsidRDefault="00A67E11" w:rsidP="00A67E11">
      <w:pPr>
        <w:rPr>
          <w:sz w:val="20"/>
        </w:rPr>
      </w:pPr>
    </w:p>
    <w:p w14:paraId="166EAA53" w14:textId="77777777" w:rsidR="00A67E11" w:rsidRPr="00A67E11" w:rsidRDefault="00A67E11" w:rsidP="00A67E11">
      <w:pPr>
        <w:tabs>
          <w:tab w:val="left" w:leader="underscore" w:pos="5670"/>
          <w:tab w:val="left" w:leader="underscore" w:pos="7938"/>
        </w:tabs>
        <w:rPr>
          <w:b/>
          <w:sz w:val="20"/>
          <w:szCs w:val="20"/>
        </w:rPr>
      </w:pPr>
      <w:r w:rsidRPr="00A67E11">
        <w:rPr>
          <w:b/>
          <w:sz w:val="20"/>
          <w:szCs w:val="20"/>
        </w:rPr>
        <w:t>Landsdelsforening: _______________________________________________</w:t>
      </w:r>
    </w:p>
    <w:p w14:paraId="30075D49" w14:textId="77777777" w:rsidR="00A67E11" w:rsidRPr="00A67E11" w:rsidRDefault="00A67E11" w:rsidP="00A67E11">
      <w:pPr>
        <w:tabs>
          <w:tab w:val="left" w:leader="underscore" w:pos="5670"/>
          <w:tab w:val="left" w:leader="underscore" w:pos="7938"/>
          <w:tab w:val="left" w:leader="underscore" w:pos="9639"/>
        </w:tabs>
        <w:rPr>
          <w:sz w:val="20"/>
          <w:szCs w:val="20"/>
        </w:rPr>
      </w:pPr>
    </w:p>
    <w:p w14:paraId="2592814E" w14:textId="77777777" w:rsidR="00A67E11" w:rsidRPr="00A67E11" w:rsidRDefault="00A67E11" w:rsidP="00A67E11">
      <w:pPr>
        <w:tabs>
          <w:tab w:val="left" w:leader="underscore" w:pos="6804"/>
          <w:tab w:val="left" w:leader="underscore" w:pos="9639"/>
        </w:tabs>
        <w:rPr>
          <w:b/>
          <w:sz w:val="20"/>
          <w:szCs w:val="20"/>
        </w:rPr>
      </w:pPr>
      <w:r w:rsidRPr="00A67E11">
        <w:rPr>
          <w:b/>
          <w:sz w:val="20"/>
          <w:szCs w:val="20"/>
        </w:rPr>
        <w:t>Klubnavn:</w:t>
      </w:r>
      <w:r w:rsidRPr="00A67E11">
        <w:rPr>
          <w:b/>
          <w:sz w:val="20"/>
          <w:szCs w:val="20"/>
        </w:rPr>
        <w:tab/>
        <w:t>Række</w:t>
      </w:r>
      <w:r w:rsidRPr="00A67E11">
        <w:rPr>
          <w:b/>
          <w:sz w:val="20"/>
          <w:szCs w:val="20"/>
        </w:rPr>
        <w:tab/>
      </w:r>
    </w:p>
    <w:p w14:paraId="00774144" w14:textId="77777777" w:rsidR="00A67E11" w:rsidRPr="00A67E11" w:rsidRDefault="00A67E11" w:rsidP="00A67E11">
      <w:pPr>
        <w:rPr>
          <w:sz w:val="20"/>
          <w:szCs w:val="20"/>
        </w:rPr>
      </w:pPr>
      <w:r w:rsidRPr="00A67E11">
        <w:rPr>
          <w:sz w:val="20"/>
          <w:szCs w:val="20"/>
        </w:rPr>
        <w:t>Skriv navnet fuldt ud (ikke forkortelser)</w:t>
      </w:r>
    </w:p>
    <w:p w14:paraId="3F267B88" w14:textId="77777777" w:rsidR="00A67E11" w:rsidRPr="00A67E11" w:rsidRDefault="00A67E11" w:rsidP="00A67E11">
      <w:pPr>
        <w:rPr>
          <w:sz w:val="20"/>
          <w:szCs w:val="20"/>
        </w:rPr>
      </w:pPr>
    </w:p>
    <w:p w14:paraId="425DEC58" w14:textId="77777777" w:rsidR="00A67E11" w:rsidRPr="00A67E11" w:rsidRDefault="00A67E11" w:rsidP="00A67E11">
      <w:pPr>
        <w:rPr>
          <w:b/>
          <w:sz w:val="20"/>
          <w:szCs w:val="20"/>
        </w:rPr>
      </w:pPr>
      <w:r w:rsidRPr="00A67E11">
        <w:rPr>
          <w:b/>
          <w:sz w:val="20"/>
          <w:szCs w:val="20"/>
        </w:rPr>
        <w:t>Trøjefarve: ________________________ Indkvarteret i lokale nr.: ________________</w:t>
      </w:r>
      <w:r w:rsidRPr="00A67E11">
        <w:rPr>
          <w:b/>
          <w:sz w:val="20"/>
          <w:szCs w:val="20"/>
        </w:rPr>
        <w:tab/>
      </w:r>
    </w:p>
    <w:p w14:paraId="2840C0F0" w14:textId="77777777" w:rsidR="00A67E11" w:rsidRPr="00A67E11" w:rsidRDefault="00A67E11" w:rsidP="00A67E11">
      <w:pPr>
        <w:rPr>
          <w:sz w:val="20"/>
          <w:szCs w:val="20"/>
        </w:rPr>
      </w:pPr>
    </w:p>
    <w:p w14:paraId="57369047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1.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6349CC82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21377377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2.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675566B5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52521CB9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3.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3324BF6C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23D06063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4.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0C0E7AC1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2287E7DA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5.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52D65057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02D4F1A6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6.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3E473131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4C36EE02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7.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  <w:r w:rsidRPr="00A67E11">
        <w:rPr>
          <w:sz w:val="20"/>
          <w:szCs w:val="20"/>
        </w:rPr>
        <w:br/>
      </w:r>
    </w:p>
    <w:p w14:paraId="72559EF6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8.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59C03435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3D9FC439" w14:textId="77777777" w:rsid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9.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2F320411" w14:textId="77777777" w:rsidR="00004D7D" w:rsidRDefault="00004D7D" w:rsidP="00A67E11">
      <w:pPr>
        <w:tabs>
          <w:tab w:val="left" w:leader="underscore" w:pos="6804"/>
        </w:tabs>
        <w:rPr>
          <w:sz w:val="20"/>
          <w:szCs w:val="20"/>
        </w:rPr>
      </w:pPr>
    </w:p>
    <w:p w14:paraId="2FF9FD84" w14:textId="0E2FF1FE" w:rsidR="00004D7D" w:rsidRPr="00A67E11" w:rsidRDefault="00004D7D" w:rsidP="00004D7D">
      <w:pPr>
        <w:tabs>
          <w:tab w:val="left" w:leader="underscore" w:pos="6804"/>
        </w:tabs>
        <w:rPr>
          <w:sz w:val="20"/>
          <w:szCs w:val="20"/>
        </w:rPr>
      </w:pPr>
      <w:r>
        <w:rPr>
          <w:sz w:val="20"/>
          <w:szCs w:val="20"/>
        </w:rPr>
        <w:t>10</w:t>
      </w:r>
      <w:r w:rsidRPr="00A67E11">
        <w:rPr>
          <w:sz w:val="20"/>
          <w:szCs w:val="20"/>
        </w:rPr>
        <w:t>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247F7058" w14:textId="77777777" w:rsidR="00004D7D" w:rsidRPr="00A67E11" w:rsidRDefault="00004D7D" w:rsidP="00004D7D">
      <w:pPr>
        <w:tabs>
          <w:tab w:val="left" w:leader="underscore" w:pos="6804"/>
        </w:tabs>
        <w:rPr>
          <w:sz w:val="20"/>
          <w:szCs w:val="20"/>
        </w:rPr>
      </w:pPr>
    </w:p>
    <w:p w14:paraId="4805AD12" w14:textId="5D5444F7" w:rsidR="00004D7D" w:rsidRPr="00A67E11" w:rsidRDefault="00004D7D" w:rsidP="00004D7D">
      <w:pPr>
        <w:tabs>
          <w:tab w:val="left" w:leader="underscore" w:pos="6804"/>
        </w:tabs>
        <w:rPr>
          <w:sz w:val="20"/>
          <w:szCs w:val="20"/>
        </w:rPr>
      </w:pPr>
      <w:r>
        <w:rPr>
          <w:sz w:val="20"/>
          <w:szCs w:val="20"/>
        </w:rPr>
        <w:t>11</w:t>
      </w:r>
      <w:r w:rsidRPr="00A67E11">
        <w:rPr>
          <w:sz w:val="20"/>
          <w:szCs w:val="20"/>
        </w:rPr>
        <w:t>.</w:t>
      </w:r>
      <w:r w:rsidRPr="00A67E11">
        <w:rPr>
          <w:sz w:val="20"/>
          <w:szCs w:val="20"/>
        </w:rPr>
        <w:tab/>
        <w:t>Født: _____/____</w:t>
      </w:r>
      <w:proofErr w:type="gramStart"/>
      <w:r w:rsidRPr="00A67E11">
        <w:rPr>
          <w:sz w:val="20"/>
          <w:szCs w:val="20"/>
        </w:rPr>
        <w:t xml:space="preserve">_  </w:t>
      </w:r>
      <w:r w:rsidRPr="00A67E11">
        <w:rPr>
          <w:sz w:val="20"/>
          <w:szCs w:val="20"/>
        </w:rPr>
        <w:softHyphen/>
      </w:r>
      <w:proofErr w:type="gramEnd"/>
      <w:r w:rsidRPr="00A67E11">
        <w:rPr>
          <w:sz w:val="20"/>
          <w:szCs w:val="20"/>
        </w:rPr>
        <w:t>_______</w:t>
      </w:r>
    </w:p>
    <w:p w14:paraId="2CD2D9CB" w14:textId="77777777" w:rsidR="00004D7D" w:rsidRPr="00A67E11" w:rsidRDefault="00004D7D" w:rsidP="00A67E11">
      <w:pPr>
        <w:tabs>
          <w:tab w:val="left" w:leader="underscore" w:pos="6804"/>
        </w:tabs>
        <w:rPr>
          <w:sz w:val="20"/>
          <w:szCs w:val="20"/>
        </w:rPr>
      </w:pPr>
    </w:p>
    <w:p w14:paraId="353798EC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30F263E3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Til indefodbold må der bruges indtil 9 navngivne spillere ved landsmesterskaber.</w:t>
      </w:r>
      <w:r w:rsidRPr="00A67E11">
        <w:rPr>
          <w:sz w:val="20"/>
          <w:szCs w:val="20"/>
        </w:rPr>
        <w:br/>
        <w:t>Kun 7 spillere pr. kamp.</w:t>
      </w:r>
    </w:p>
    <w:p w14:paraId="08DBBA8E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2B52275A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>Holdledere:</w:t>
      </w:r>
    </w:p>
    <w:p w14:paraId="09BC61D8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1B024D26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ab/>
      </w:r>
    </w:p>
    <w:p w14:paraId="42566EB1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08E14582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</w:p>
    <w:p w14:paraId="45345176" w14:textId="77777777" w:rsidR="00A67E11" w:rsidRPr="00A67E11" w:rsidRDefault="00A67E11" w:rsidP="00A67E11">
      <w:pPr>
        <w:tabs>
          <w:tab w:val="left" w:leader="underscore" w:pos="6804"/>
        </w:tabs>
        <w:rPr>
          <w:sz w:val="20"/>
          <w:szCs w:val="20"/>
        </w:rPr>
      </w:pPr>
      <w:r w:rsidRPr="00A67E11">
        <w:rPr>
          <w:sz w:val="20"/>
          <w:szCs w:val="20"/>
        </w:rPr>
        <w:tab/>
      </w:r>
    </w:p>
    <w:p w14:paraId="0325EF6B" w14:textId="77777777" w:rsidR="00A67E11" w:rsidRDefault="00A67E11" w:rsidP="00A67E11">
      <w:pPr>
        <w:tabs>
          <w:tab w:val="left" w:leader="underscore" w:pos="6804"/>
        </w:tabs>
      </w:pPr>
    </w:p>
    <w:p w14:paraId="7905361A" w14:textId="77777777" w:rsidR="00A67E11" w:rsidRDefault="00A67E11" w:rsidP="00A67E11">
      <w:pPr>
        <w:tabs>
          <w:tab w:val="left" w:leader="underscore" w:pos="9639"/>
        </w:tabs>
        <w:rPr>
          <w:b/>
          <w:sz w:val="24"/>
        </w:rPr>
      </w:pPr>
      <w:r>
        <w:rPr>
          <w:b/>
          <w:sz w:val="24"/>
        </w:rPr>
        <w:t>Holdansvarlig (navn mobil nr.):</w:t>
      </w:r>
      <w:r>
        <w:rPr>
          <w:b/>
          <w:sz w:val="24"/>
        </w:rPr>
        <w:tab/>
      </w:r>
    </w:p>
    <w:p w14:paraId="1ADA6D68" w14:textId="77777777" w:rsidR="00A67E11" w:rsidRDefault="00A67E11" w:rsidP="00A67E11">
      <w:pPr>
        <w:tabs>
          <w:tab w:val="left" w:leader="underscore" w:pos="6804"/>
        </w:tabs>
        <w:rPr>
          <w:b/>
          <w:i/>
          <w:sz w:val="24"/>
        </w:rPr>
      </w:pPr>
    </w:p>
    <w:p w14:paraId="48A3E448" w14:textId="77777777" w:rsidR="00A67E11" w:rsidRDefault="00A67E11" w:rsidP="00A67E11">
      <w:pPr>
        <w:tabs>
          <w:tab w:val="left" w:leader="underscore" w:pos="9639"/>
        </w:tabs>
        <w:rPr>
          <w:b/>
          <w:sz w:val="24"/>
        </w:rPr>
      </w:pPr>
      <w:r>
        <w:rPr>
          <w:b/>
          <w:sz w:val="24"/>
        </w:rPr>
        <w:tab/>
      </w:r>
    </w:p>
    <w:p w14:paraId="52796C28" w14:textId="77777777" w:rsidR="00A67E11" w:rsidRDefault="00A67E11" w:rsidP="00A67E11">
      <w:pPr>
        <w:tabs>
          <w:tab w:val="left" w:leader="underscore" w:pos="6804"/>
        </w:tabs>
        <w:jc w:val="center"/>
        <w:rPr>
          <w:b/>
          <w:i/>
          <w:sz w:val="24"/>
        </w:rPr>
      </w:pPr>
      <w:r>
        <w:rPr>
          <w:b/>
          <w:i/>
          <w:sz w:val="24"/>
        </w:rPr>
        <w:t>Holdleders underskrift</w:t>
      </w:r>
      <w:r>
        <w:rPr>
          <w:b/>
          <w:i/>
          <w:sz w:val="24"/>
        </w:rPr>
        <w:br/>
      </w:r>
      <w:bookmarkStart w:id="0" w:name="_GoBack"/>
      <w:bookmarkEnd w:id="0"/>
    </w:p>
    <w:p w14:paraId="173717BF" w14:textId="77777777" w:rsidR="00A67E11" w:rsidRDefault="00A67E11" w:rsidP="00A67E11">
      <w:pPr>
        <w:tabs>
          <w:tab w:val="left" w:leader="underscore" w:pos="6804"/>
        </w:tabs>
        <w:rPr>
          <w:b/>
          <w:i/>
          <w:sz w:val="24"/>
        </w:rPr>
      </w:pPr>
    </w:p>
    <w:p w14:paraId="27D196C1" w14:textId="69385239" w:rsidR="004D42F2" w:rsidRPr="00651A91" w:rsidRDefault="00A67E11" w:rsidP="00651A91">
      <w:pPr>
        <w:tabs>
          <w:tab w:val="left" w:leader="underscore" w:pos="6804"/>
        </w:tabs>
        <w:jc w:val="center"/>
        <w:rPr>
          <w:b/>
          <w:i/>
          <w:sz w:val="28"/>
          <w:szCs w:val="28"/>
        </w:rPr>
      </w:pPr>
      <w:r w:rsidRPr="00651A91">
        <w:rPr>
          <w:b/>
          <w:i/>
          <w:sz w:val="28"/>
          <w:szCs w:val="28"/>
          <w:u w:val="single"/>
        </w:rPr>
        <w:t>Skal afleveres på stævnekontoret inden første</w:t>
      </w:r>
      <w:r>
        <w:rPr>
          <w:b/>
          <w:i/>
          <w:sz w:val="28"/>
          <w:szCs w:val="28"/>
        </w:rPr>
        <w:t xml:space="preserve"> </w:t>
      </w:r>
      <w:r w:rsidRPr="00651A91">
        <w:rPr>
          <w:b/>
          <w:i/>
          <w:sz w:val="28"/>
          <w:szCs w:val="28"/>
          <w:u w:val="single"/>
        </w:rPr>
        <w:t>kamp</w:t>
      </w:r>
      <w:r>
        <w:rPr>
          <w:noProof/>
          <w:sz w:val="40"/>
          <w:szCs w:val="20"/>
          <w:lang w:eastAsia="da-DK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E6A017" wp14:editId="273B0D64">
                <wp:simplePos x="0" y="0"/>
                <wp:positionH relativeFrom="column">
                  <wp:posOffset>5160645</wp:posOffset>
                </wp:positionH>
                <wp:positionV relativeFrom="paragraph">
                  <wp:posOffset>-39370</wp:posOffset>
                </wp:positionV>
                <wp:extent cx="1097280" cy="1005840"/>
                <wp:effectExtent l="0" t="0" r="0" b="0"/>
                <wp:wrapSquare wrapText="bothSides"/>
                <wp:docPr id="7" name="Tekstbok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A6F44" w14:textId="7E681E6F" w:rsidR="00A67E11" w:rsidRDefault="00A67E11" w:rsidP="00A67E11">
                            <w:pPr>
                              <w:pStyle w:val="Overskrift1"/>
                              <w:rPr>
                                <w:b w:val="0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6A017" id="Tekstboks 7" o:spid="_x0000_s1027" type="#_x0000_t202" style="position:absolute;left:0;text-align:left;margin-left:406.35pt;margin-top:-3.1pt;width:86.4pt;height:79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" stroked="f">
                <v:textbox style="mso-fit-shape-to-text:t">
                  <w:txbxContent>
                    <w:p w14:paraId="717A6F44" w14:textId="7E681E6F" w:rsidR="00A67E11" w:rsidRDefault="00A67E11" w:rsidP="00A67E11">
                      <w:pPr>
                        <w:pStyle w:val="Overskrift1"/>
                        <w:rPr>
                          <w:b w:val="0"/>
                          <w:sz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D42F2" w:rsidRPr="00651A91" w:rsidSect="00C95C7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424" w:bottom="1418" w:left="426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5E423" w14:textId="77777777" w:rsidR="003D4D0B" w:rsidRDefault="003D4D0B" w:rsidP="009E4B94">
      <w:pPr>
        <w:spacing w:line="240" w:lineRule="auto"/>
      </w:pPr>
      <w:r>
        <w:separator/>
      </w:r>
    </w:p>
  </w:endnote>
  <w:endnote w:type="continuationSeparator" w:id="0">
    <w:p w14:paraId="5163472D" w14:textId="77777777" w:rsidR="003D4D0B" w:rsidRDefault="003D4D0B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5EDF9" w14:textId="77777777" w:rsidR="00096526" w:rsidRDefault="00096526" w:rsidP="00096526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7182</w:t>
    </w:r>
    <w:r w:rsidRPr="00F331F3">
      <w:t xml:space="preserve"> </w:t>
    </w:r>
    <w:r>
      <w:t xml:space="preserve">Bredsten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196CB" w14:textId="08905958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373107">
      <w:t>7182</w:t>
    </w:r>
    <w:r w:rsidRPr="00F331F3">
      <w:t xml:space="preserve"> </w:t>
    </w:r>
    <w:r w:rsidR="00373107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4BFE1" w14:textId="77777777" w:rsidR="003D4D0B" w:rsidRDefault="003D4D0B" w:rsidP="009E4B94">
      <w:pPr>
        <w:spacing w:line="240" w:lineRule="auto"/>
      </w:pPr>
      <w:r>
        <w:separator/>
      </w:r>
    </w:p>
  </w:footnote>
  <w:footnote w:type="continuationSeparator" w:id="0">
    <w:p w14:paraId="01DAB831" w14:textId="77777777" w:rsidR="003D4D0B" w:rsidRDefault="003D4D0B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196C7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6432" behindDoc="0" locked="0" layoutInCell="1" allowOverlap="1" wp14:anchorId="27D196CC" wp14:editId="27D196CD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27D196CE" wp14:editId="27D196CF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7D196D0" wp14:editId="27D196D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045F90E" id="Rectangle 2" o:spid="_x0000_s1026" style="position:absolute;margin-left:410.85pt;margin-top:0;width:462.05pt;height:42.5pt;z-index:25166336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64af64 [3204]" stroked="f" strokeweight="2pt">
              <v:fill color2="#cee6ce [1012]" rotate="t" angle="90" colors="0 #64af64;32113f #aad3aa;1 #f7fbf7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196CA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27D196D2" wp14:editId="27D196D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1072" behindDoc="0" locked="0" layoutInCell="1" allowOverlap="1" wp14:anchorId="27D196D4" wp14:editId="27D196D5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27D196D6" wp14:editId="27D196D7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9268DF4" id="Rectangle 9" o:spid="_x0000_s1026" style="position:absolute;margin-left:410.85pt;margin-top:0;width:462.05pt;height:42.5pt;z-index:2516541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64af64 [3204]" stroked="f" strokeweight="2pt">
              <v:fill color2="#cee6ce [1012]" rotate="t" angle="90" colors="0 #64af64;32113f #aad3aa;1 #f7fbf7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64AF64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64AF64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795"/>
    <w:rsid w:val="00004865"/>
    <w:rsid w:val="00004D7D"/>
    <w:rsid w:val="00094ABD"/>
    <w:rsid w:val="00096526"/>
    <w:rsid w:val="000D7C16"/>
    <w:rsid w:val="0013244F"/>
    <w:rsid w:val="00160952"/>
    <w:rsid w:val="00182651"/>
    <w:rsid w:val="001D7FD5"/>
    <w:rsid w:val="00244D70"/>
    <w:rsid w:val="00255C64"/>
    <w:rsid w:val="00293D49"/>
    <w:rsid w:val="002E74A4"/>
    <w:rsid w:val="002F5AEA"/>
    <w:rsid w:val="00373107"/>
    <w:rsid w:val="003B35B0"/>
    <w:rsid w:val="003B4D7B"/>
    <w:rsid w:val="003C4F9F"/>
    <w:rsid w:val="003C60F1"/>
    <w:rsid w:val="003D4D0B"/>
    <w:rsid w:val="00424709"/>
    <w:rsid w:val="004A3C9F"/>
    <w:rsid w:val="004C01B2"/>
    <w:rsid w:val="004D42F2"/>
    <w:rsid w:val="0055493E"/>
    <w:rsid w:val="005A28D4"/>
    <w:rsid w:val="005C5F97"/>
    <w:rsid w:val="005E392E"/>
    <w:rsid w:val="005F1580"/>
    <w:rsid w:val="005F3ED8"/>
    <w:rsid w:val="00651A91"/>
    <w:rsid w:val="0065484C"/>
    <w:rsid w:val="00655B49"/>
    <w:rsid w:val="00681D83"/>
    <w:rsid w:val="00685DE6"/>
    <w:rsid w:val="006900C2"/>
    <w:rsid w:val="00692D20"/>
    <w:rsid w:val="006B30A9"/>
    <w:rsid w:val="0070267E"/>
    <w:rsid w:val="00706E32"/>
    <w:rsid w:val="007546AF"/>
    <w:rsid w:val="00765934"/>
    <w:rsid w:val="007E373C"/>
    <w:rsid w:val="0080198C"/>
    <w:rsid w:val="00815AD9"/>
    <w:rsid w:val="00892D08"/>
    <w:rsid w:val="00893791"/>
    <w:rsid w:val="008E2750"/>
    <w:rsid w:val="008E5A6D"/>
    <w:rsid w:val="008F32DF"/>
    <w:rsid w:val="008F4D20"/>
    <w:rsid w:val="00934690"/>
    <w:rsid w:val="00951B25"/>
    <w:rsid w:val="00983B74"/>
    <w:rsid w:val="00990263"/>
    <w:rsid w:val="009A4CCC"/>
    <w:rsid w:val="009E032B"/>
    <w:rsid w:val="009E4B94"/>
    <w:rsid w:val="00A67E11"/>
    <w:rsid w:val="00AF1D02"/>
    <w:rsid w:val="00B00D92"/>
    <w:rsid w:val="00B32C54"/>
    <w:rsid w:val="00B45561"/>
    <w:rsid w:val="00C95C7D"/>
    <w:rsid w:val="00CA6392"/>
    <w:rsid w:val="00CB7B0C"/>
    <w:rsid w:val="00CC6322"/>
    <w:rsid w:val="00D847FC"/>
    <w:rsid w:val="00D96141"/>
    <w:rsid w:val="00DB31AF"/>
    <w:rsid w:val="00DE2B28"/>
    <w:rsid w:val="00E13E89"/>
    <w:rsid w:val="00F331F3"/>
    <w:rsid w:val="00FC55B0"/>
    <w:rsid w:val="00FC7A59"/>
    <w:rsid w:val="00FE2C9C"/>
    <w:rsid w:val="00FE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196B2"/>
  <w15:docId w15:val="{B85E0204-C9F4-49AF-9BF7-F51DFD6AE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64AF64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64AF64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64AF64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E0EFE0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3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footer" Target="footer2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r&#248;n.dotx" TargetMode="External"/></Relationships>
</file>

<file path=word/theme/theme1.xml><?xml version="1.0" encoding="utf-8"?>
<a:theme xmlns:a="http://schemas.openxmlformats.org/drawingml/2006/main" name="Office Theme">
  <a:themeElements>
    <a:clrScheme name="1 DGI Grøn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64AF64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BA0A433B1281244C950E67298F6CEDE6" ma:contentTypeVersion="16" ma:contentTypeDescription="Opret et nyt dokument." ma:contentTypeScope="" ma:versionID="3490b411cc93f5d16bc0490a3359d202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43ef9234-eb87-468f-8ce9-cf24280f8bb8" xmlns:ns5="c6442513-8399-40cd-b6c0-c8051c980967" targetNamespace="http://schemas.microsoft.com/office/2006/metadata/properties" ma:root="true" ma:fieldsID="9d3372f1e12b4af08d0f7aa94b12d241" ns2:_="" ns3:_="" ns4:_="" ns5:_="">
    <xsd:import namespace="e47b5b1b-1096-4530-9e08-46f4857cfee6"/>
    <xsd:import namespace="816543fe-173a-462e-822e-b618d2b81f39"/>
    <xsd:import namespace="43ef9234-eb87-468f-8ce9-cf24280f8bb8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f9234-eb87-468f-8ce9-cf24280f8b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230aeea-b331-4d95-872a-a978454867a6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4099707d-aa22-4240-ae38-8f89e71f4d40</SourceUniqueId>
    <StatensArkiv xmlns="e47b5b1b-1096-4530-9e08-46f4857cfee6">false</StatensArkiv>
    <lcf76f155ced4ddcb4097134ff3c332f xmlns="43ef9234-eb87-468f-8ce9-cf24280f8bb8">
      <Terms xmlns="http://schemas.microsoft.com/office/infopath/2007/PartnerControls"/>
    </lcf76f155ced4ddcb4097134ff3c332f>
    <TaxCatchAll xmlns="c6442513-8399-40cd-b6c0-c8051c9809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A92ADAF823425247B4858A914B9A1B81" ma:contentTypeVersion="8" ma:contentTypeDescription="Opret et nyt dokument." ma:contentTypeScope="" ma:versionID="c4459a54eef9aca0b87751a68dc91d19">
  <xsd:schema xmlns:xsd="http://www.w3.org/2001/XMLSchema" xmlns:xs="http://www.w3.org/2001/XMLSchema" xmlns:p="http://schemas.microsoft.com/office/2006/metadata/properties" xmlns:ns2="f04041d7-307e-44ce-b041-d5d4ff42f7a0" targetNamespace="http://schemas.microsoft.com/office/2006/metadata/properties" ma:root="true" ma:fieldsID="6170a2a08aab564af66d36b3a52be8fa" ns2:_="">
    <xsd:import namespace="f04041d7-307e-44ce-b041-d5d4ff42f7a0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4041d7-307e-44ce-b041-d5d4ff42f7a0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4D18EF-4A37-457F-BA4B-EE795E7073FB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5D9B3493-8556-4969-9536-4893A42D3E90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Brevskabelon_Grøn</Template>
  <TotalTime>1</TotalTime>
  <Pages>1</Pages>
  <Words>121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Holdkort og indkvarteringsliste inde LM</vt:lpstr>
      <vt:lpstr>Brev</vt:lpstr>
    </vt:vector>
  </TitlesOfParts>
  <Company>DGI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Holdkort</dc:title>
  <dc:creator>Steffen Andersen</dc:creator>
  <cp:lastModifiedBy>Fritz Andersen</cp:lastModifiedBy>
  <cp:revision>3</cp:revision>
  <dcterms:created xsi:type="dcterms:W3CDTF">2016-01-30T09:29:00Z</dcterms:created>
  <dcterms:modified xsi:type="dcterms:W3CDTF">2016-01-30T09:30:00Z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0x010100AA9900393F14F741BB1E0DF50549A25400BA0A433B1281244C950E67298F6CEDE6</vt:lpwstr>
  </property>
  <property fmtid="{D5CDD505-2E9C-101B-9397-08002B2CF9AE}" pid="3" name="_dlc_DocIdItemGuid">
    <vt:lpwstr>3522e1d4-422a-4301-a3d6-8aeb743231a4</vt:lpwstr>
  </property>
  <property fmtid="{D5CDD505-2E9C-101B-9397-08002B2CF9AE}" pid="4" name="DGIActivity">
    <vt:lpwstr>5;#Fodbold|fa8bd6da-d687-49f0-9368-0530a144616f</vt:lpwstr>
  </property>
  <property fmtid="{D5CDD505-2E9C-101B-9397-08002B2CF9AE}" pid="5" name="TaxKeyword">
    <vt:lpwstr/>
  </property>
  <property fmtid="{D5CDD505-2E9C-101B-9397-08002B2CF9AE}" pid="6" name="DGIAdministrationCenter">
    <vt:lpwstr>69;#DGI Landskontoret|c74f7b8e-aa41-4f9f-887b-3f5456fa92f3</vt:lpwstr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4389;#0000040st|7326ea33-5fae-4b91-9e3a-bff6bbf2a80f</vt:lpwstr>
  </property>
</Properties>
</file>